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314" w:rsidRPr="00C143D3" w:rsidRDefault="00DF0314" w:rsidP="00036B50">
      <w:pPr>
        <w:pStyle w:val="Title"/>
        <w:spacing w:before="360"/>
        <w:rPr>
          <w:b w:val="0"/>
          <w:bCs w:val="0"/>
          <w:sz w:val="22"/>
          <w:szCs w:val="22"/>
        </w:rPr>
      </w:pP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  <w:t xml:space="preserve">                  </w:t>
      </w:r>
      <w:r w:rsidRPr="00C143D3">
        <w:rPr>
          <w:b w:val="0"/>
          <w:bCs w:val="0"/>
          <w:sz w:val="22"/>
          <w:szCs w:val="22"/>
        </w:rPr>
        <w:t>Pani</w:t>
      </w:r>
    </w:p>
    <w:p w:rsidR="00DF0314" w:rsidRPr="005C1A37" w:rsidRDefault="00DF0314" w:rsidP="00036B50">
      <w:pPr>
        <w:pStyle w:val="Subtitle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ab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ab/>
        <w:t xml:space="preserve">                                                                       Marzena Drosio</w:t>
      </w:r>
    </w:p>
    <w:p w:rsidR="00DF0314" w:rsidRDefault="00DF0314" w:rsidP="00036B50">
      <w:pPr>
        <w:ind w:left="5664" w:firstLine="708"/>
        <w:rPr>
          <w:sz w:val="22"/>
          <w:szCs w:val="22"/>
        </w:rPr>
      </w:pPr>
      <w:r w:rsidRPr="0085350B">
        <w:rPr>
          <w:sz w:val="22"/>
          <w:szCs w:val="22"/>
        </w:rPr>
        <w:t>D</w:t>
      </w:r>
      <w:r>
        <w:rPr>
          <w:sz w:val="22"/>
          <w:szCs w:val="22"/>
        </w:rPr>
        <w:t>yrektor Przedszkola Nr 2</w:t>
      </w:r>
    </w:p>
    <w:p w:rsidR="00DF0314" w:rsidRPr="005C1A37" w:rsidRDefault="00DF0314" w:rsidP="00036B50">
      <w:pPr>
        <w:ind w:left="6372"/>
        <w:rPr>
          <w:sz w:val="22"/>
          <w:szCs w:val="22"/>
        </w:rPr>
      </w:pPr>
      <w:r w:rsidRPr="0085350B">
        <w:rPr>
          <w:sz w:val="22"/>
          <w:szCs w:val="22"/>
        </w:rPr>
        <w:t>w Morągu</w:t>
      </w:r>
    </w:p>
    <w:p w:rsidR="00DF0314" w:rsidRDefault="00DF0314" w:rsidP="00036B50">
      <w:pPr>
        <w:pStyle w:val="Title"/>
        <w:spacing w:before="360"/>
        <w:rPr>
          <w:sz w:val="22"/>
          <w:szCs w:val="22"/>
        </w:rPr>
      </w:pPr>
    </w:p>
    <w:p w:rsidR="00DF0314" w:rsidRPr="008F235A" w:rsidRDefault="00DF0314" w:rsidP="00036B50">
      <w:pPr>
        <w:pStyle w:val="Title"/>
        <w:spacing w:before="360"/>
        <w:rPr>
          <w:sz w:val="22"/>
          <w:szCs w:val="22"/>
        </w:rPr>
      </w:pPr>
      <w:r w:rsidRPr="008F235A">
        <w:rPr>
          <w:sz w:val="22"/>
          <w:szCs w:val="22"/>
        </w:rPr>
        <w:t xml:space="preserve">WNIOSEK ZGŁOSZENIA DZIECKA  </w:t>
      </w:r>
    </w:p>
    <w:p w:rsidR="00DF0314" w:rsidRPr="008F235A" w:rsidRDefault="00DF0314" w:rsidP="005C56A4">
      <w:pPr>
        <w:pStyle w:val="Title"/>
        <w:rPr>
          <w:sz w:val="22"/>
          <w:szCs w:val="22"/>
        </w:rPr>
      </w:pPr>
      <w:r w:rsidRPr="008F235A">
        <w:rPr>
          <w:sz w:val="22"/>
          <w:szCs w:val="22"/>
        </w:rPr>
        <w:t xml:space="preserve">DO PRZEDSZKOLA </w:t>
      </w:r>
      <w:r>
        <w:rPr>
          <w:sz w:val="22"/>
          <w:szCs w:val="22"/>
        </w:rPr>
        <w:t xml:space="preserve">NR 2 </w:t>
      </w:r>
      <w:r w:rsidRPr="008F235A">
        <w:rPr>
          <w:sz w:val="22"/>
          <w:szCs w:val="22"/>
        </w:rPr>
        <w:t>W MORĄGU</w:t>
      </w:r>
    </w:p>
    <w:p w:rsidR="00DF0314" w:rsidRPr="00036B50" w:rsidRDefault="00DF0314" w:rsidP="00036B50">
      <w:pPr>
        <w:pStyle w:val="Subtitle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NA ROK SZKOLNY 2026/2027</w:t>
      </w:r>
    </w:p>
    <w:p w:rsidR="00DF0314" w:rsidRDefault="00DF0314" w:rsidP="00036B50">
      <w:pPr>
        <w:rPr>
          <w:b/>
          <w:bCs/>
        </w:rPr>
      </w:pPr>
    </w:p>
    <w:p w:rsidR="00DF0314" w:rsidRPr="00CD1558" w:rsidRDefault="00DF0314" w:rsidP="00036B50">
      <w:pPr>
        <w:rPr>
          <w:b/>
          <w:bCs/>
        </w:rPr>
      </w:pPr>
    </w:p>
    <w:p w:rsidR="00DF0314" w:rsidRPr="005C1A37" w:rsidRDefault="00DF0314" w:rsidP="00036B50">
      <w:pPr>
        <w:spacing w:line="360" w:lineRule="auto"/>
        <w:jc w:val="both"/>
        <w:rPr>
          <w:b/>
          <w:bCs/>
        </w:rPr>
      </w:pPr>
      <w:r w:rsidRPr="00CD1558">
        <w:rPr>
          <w:b/>
          <w:bCs/>
        </w:rPr>
        <w:t>I. Dane o dziecku:</w:t>
      </w:r>
    </w:p>
    <w:p w:rsidR="00DF0314" w:rsidRDefault="00DF0314" w:rsidP="00036B50">
      <w:pPr>
        <w:spacing w:line="360" w:lineRule="auto"/>
      </w:pPr>
      <w:r w:rsidRPr="00CD1558">
        <w:t>1. Imię i nazwisko …..................................................................................................................</w:t>
      </w:r>
      <w:r>
        <w:t>................</w:t>
      </w:r>
    </w:p>
    <w:p w:rsidR="00DF0314" w:rsidRDefault="00DF0314" w:rsidP="00036B50">
      <w:pPr>
        <w:tabs>
          <w:tab w:val="left" w:pos="142"/>
        </w:tabs>
        <w:spacing w:line="360" w:lineRule="auto"/>
        <w:jc w:val="both"/>
      </w:pPr>
      <w:r w:rsidRPr="00CD1558">
        <w:t xml:space="preserve">2. </w:t>
      </w:r>
      <w:r>
        <w:t>Data i miejsce urodzenia</w:t>
      </w:r>
      <w:r w:rsidRPr="00CD1558">
        <w:t>.................................</w:t>
      </w:r>
      <w:r>
        <w:t>..........................,</w:t>
      </w:r>
      <w:r w:rsidRPr="00CD1558">
        <w:t xml:space="preserve"> PESEL ...........................</w:t>
      </w:r>
      <w:r>
        <w:t xml:space="preserve">....................            </w:t>
      </w:r>
    </w:p>
    <w:p w:rsidR="00DF0314" w:rsidRPr="00CD1558" w:rsidRDefault="00DF0314" w:rsidP="00036B50">
      <w:pPr>
        <w:tabs>
          <w:tab w:val="left" w:pos="180"/>
        </w:tabs>
        <w:spacing w:line="360" w:lineRule="auto"/>
        <w:ind w:left="180" w:hanging="180"/>
        <w:jc w:val="both"/>
        <w:rPr>
          <w:sz w:val="22"/>
          <w:szCs w:val="22"/>
        </w:rPr>
      </w:pPr>
      <w:r w:rsidRPr="00CD1558">
        <w:t>a w przypadku braku PESEL</w:t>
      </w:r>
      <w:r>
        <w:t xml:space="preserve">, </w:t>
      </w:r>
      <w:r w:rsidRPr="00CD1558">
        <w:t xml:space="preserve"> serię i nr paszportu</w:t>
      </w:r>
      <w:r w:rsidRPr="00CD1558">
        <w:rPr>
          <w:sz w:val="22"/>
          <w:szCs w:val="22"/>
        </w:rPr>
        <w:t>……………………………………………</w:t>
      </w:r>
      <w:r>
        <w:rPr>
          <w:sz w:val="22"/>
          <w:szCs w:val="22"/>
        </w:rPr>
        <w:t xml:space="preserve">…………. </w:t>
      </w:r>
    </w:p>
    <w:p w:rsidR="00DF0314" w:rsidRDefault="00DF0314" w:rsidP="00036B50">
      <w:pPr>
        <w:spacing w:line="360" w:lineRule="auto"/>
        <w:jc w:val="both"/>
      </w:pPr>
      <w:r w:rsidRPr="00CD1558">
        <w:t>3. Adres zamieszkania ...........................................................................................................</w:t>
      </w:r>
      <w:r>
        <w:t>.....................</w:t>
      </w:r>
    </w:p>
    <w:p w:rsidR="00DF0314" w:rsidRPr="00CD1558" w:rsidRDefault="00DF0314" w:rsidP="00036B50">
      <w:pPr>
        <w:spacing w:line="360" w:lineRule="auto"/>
        <w:jc w:val="both"/>
      </w:pPr>
    </w:p>
    <w:p w:rsidR="00DF0314" w:rsidRPr="005C1A37" w:rsidRDefault="00DF0314" w:rsidP="00036B50">
      <w:pPr>
        <w:spacing w:line="360" w:lineRule="auto"/>
        <w:jc w:val="both"/>
        <w:rPr>
          <w:b/>
          <w:bCs/>
        </w:rPr>
      </w:pPr>
      <w:r w:rsidRPr="00CD1558">
        <w:rPr>
          <w:b/>
          <w:bCs/>
        </w:rPr>
        <w:t>II. Dane  dotyczące  rodziców (prawnych opiekunów):</w:t>
      </w:r>
    </w:p>
    <w:p w:rsidR="00DF0314" w:rsidRDefault="00DF0314" w:rsidP="00036B50">
      <w:pPr>
        <w:spacing w:line="360" w:lineRule="auto"/>
      </w:pPr>
      <w:r>
        <w:t>1.</w:t>
      </w:r>
      <w:r w:rsidRPr="00CD1558">
        <w:t>Imiona i nazwiska rodziców (opiekunów prawnych) ..............................................................</w:t>
      </w:r>
      <w:r>
        <w:t>...............</w:t>
      </w:r>
    </w:p>
    <w:p w:rsidR="00DF0314" w:rsidRPr="00CD1558" w:rsidRDefault="00DF0314" w:rsidP="00036B50">
      <w:pPr>
        <w:spacing w:line="360" w:lineRule="auto"/>
      </w:pPr>
      <w:r>
        <w:t xml:space="preserve">   …………………………………………………………………………………………………………..</w:t>
      </w:r>
    </w:p>
    <w:p w:rsidR="00DF0314" w:rsidRPr="00CD1558" w:rsidRDefault="00DF0314" w:rsidP="00036B50">
      <w:pPr>
        <w:spacing w:line="360" w:lineRule="auto"/>
        <w:jc w:val="both"/>
      </w:pPr>
      <w:r w:rsidRPr="00CD1558">
        <w:t xml:space="preserve">2. Adres </w:t>
      </w:r>
      <w:r>
        <w:t>zamieszkania matki(opiekuna prawnego) .</w:t>
      </w:r>
      <w:r w:rsidRPr="00CD1558">
        <w:t>...........................................................</w:t>
      </w:r>
      <w:r>
        <w:t>.......................</w:t>
      </w:r>
    </w:p>
    <w:p w:rsidR="00DF0314" w:rsidRDefault="00DF0314" w:rsidP="00036B50">
      <w:pPr>
        <w:spacing w:line="360" w:lineRule="auto"/>
        <w:ind w:left="284" w:hanging="284"/>
        <w:jc w:val="both"/>
      </w:pPr>
      <w:r w:rsidRPr="00CD1558">
        <w:t xml:space="preserve">3. Adres </w:t>
      </w:r>
      <w:r>
        <w:t>zamieszkania ojca(opiekuna prawnego) .</w:t>
      </w:r>
      <w:r w:rsidRPr="00CD1558">
        <w:t>...........................................................</w:t>
      </w:r>
      <w:r>
        <w:t>.........................</w:t>
      </w:r>
    </w:p>
    <w:p w:rsidR="00DF0314" w:rsidRDefault="00DF0314" w:rsidP="00036B50">
      <w:pPr>
        <w:spacing w:line="360" w:lineRule="auto"/>
        <w:ind w:left="284" w:hanging="284"/>
        <w:jc w:val="both"/>
        <w:rPr>
          <w:sz w:val="22"/>
          <w:szCs w:val="22"/>
        </w:rPr>
      </w:pPr>
      <w:r>
        <w:t xml:space="preserve">4. Adresy poczty elektronicznej </w:t>
      </w:r>
      <w:r w:rsidRPr="00C7420A">
        <w:rPr>
          <w:sz w:val="22"/>
          <w:szCs w:val="22"/>
        </w:rPr>
        <w:t>……………………………………………</w:t>
      </w:r>
      <w:r>
        <w:rPr>
          <w:sz w:val="22"/>
          <w:szCs w:val="22"/>
        </w:rPr>
        <w:t>………………………………….</w:t>
      </w:r>
    </w:p>
    <w:p w:rsidR="00DF0314" w:rsidRDefault="00DF0314" w:rsidP="00625D68">
      <w:pPr>
        <w:spacing w:line="360" w:lineRule="auto"/>
        <w:ind w:left="284" w:hanging="284"/>
        <w:jc w:val="both"/>
      </w:pPr>
      <w:r>
        <w:rPr>
          <w:sz w:val="22"/>
          <w:szCs w:val="22"/>
        </w:rPr>
        <w:t xml:space="preserve">5. </w:t>
      </w:r>
      <w:r w:rsidRPr="00CD1558">
        <w:t>Numery telefonów</w:t>
      </w:r>
      <w:r>
        <w:t>: matki</w:t>
      </w:r>
      <w:r w:rsidRPr="00CD1558">
        <w:t xml:space="preserve"> .........................................</w:t>
      </w:r>
      <w:r>
        <w:t>..</w:t>
      </w:r>
      <w:r w:rsidRPr="00CD1558">
        <w:t>. , ojca   ............................................</w:t>
      </w:r>
      <w:r>
        <w:t xml:space="preserve">.................. </w:t>
      </w:r>
    </w:p>
    <w:p w:rsidR="00DF0314" w:rsidRPr="00625D68" w:rsidRDefault="00DF0314" w:rsidP="00625D68">
      <w:pPr>
        <w:spacing w:line="360" w:lineRule="auto"/>
        <w:ind w:left="284" w:hanging="284"/>
        <w:jc w:val="both"/>
      </w:pPr>
    </w:p>
    <w:p w:rsidR="00DF0314" w:rsidRPr="00541134" w:rsidRDefault="00DF0314" w:rsidP="00625D68">
      <w:pPr>
        <w:tabs>
          <w:tab w:val="left" w:pos="6564"/>
          <w:tab w:val="left" w:pos="6949"/>
        </w:tabs>
        <w:spacing w:line="360" w:lineRule="auto"/>
        <w:ind w:left="567" w:hanging="567"/>
        <w:jc w:val="both"/>
        <w:rPr>
          <w:b/>
          <w:bCs/>
        </w:rPr>
      </w:pPr>
      <w:r w:rsidRPr="00541134">
        <w:rPr>
          <w:b/>
          <w:bCs/>
        </w:rPr>
        <w:t>III. Wskazanie kolejności wybranych przedszkoli</w:t>
      </w:r>
      <w:r>
        <w:rPr>
          <w:b/>
          <w:bCs/>
        </w:rPr>
        <w:t xml:space="preserve"> </w:t>
      </w:r>
      <w:r w:rsidRPr="00541134">
        <w:rPr>
          <w:b/>
          <w:bCs/>
        </w:rPr>
        <w:t xml:space="preserve">od najbardziej do najmniej  preferowanych: </w:t>
      </w:r>
    </w:p>
    <w:p w:rsidR="00DF0314" w:rsidRPr="00541134" w:rsidRDefault="00DF0314" w:rsidP="00625D68">
      <w:pPr>
        <w:spacing w:line="360" w:lineRule="auto"/>
      </w:pPr>
      <w:r w:rsidRPr="00541134">
        <w:t>1. Przedszkole</w:t>
      </w:r>
      <w:r w:rsidRPr="00541134">
        <w:rPr>
          <w:sz w:val="22"/>
          <w:szCs w:val="22"/>
        </w:rPr>
        <w:t>……..………………………………………………………………………………………………</w:t>
      </w:r>
    </w:p>
    <w:p w:rsidR="00DF0314" w:rsidRPr="00541134" w:rsidRDefault="00DF0314" w:rsidP="00036B50">
      <w:pPr>
        <w:spacing w:line="360" w:lineRule="auto"/>
        <w:jc w:val="both"/>
        <w:rPr>
          <w:sz w:val="22"/>
          <w:szCs w:val="22"/>
        </w:rPr>
      </w:pPr>
      <w:r w:rsidRPr="00541134">
        <w:t xml:space="preserve">2. Przedszkole </w:t>
      </w:r>
      <w:r w:rsidRPr="00541134">
        <w:rPr>
          <w:sz w:val="22"/>
          <w:szCs w:val="22"/>
        </w:rPr>
        <w:t>……………………………………………………………………………………………………</w:t>
      </w:r>
    </w:p>
    <w:p w:rsidR="00DF0314" w:rsidRPr="00541134" w:rsidRDefault="00DF0314" w:rsidP="00036B50">
      <w:pPr>
        <w:spacing w:line="360" w:lineRule="auto"/>
        <w:jc w:val="both"/>
      </w:pPr>
      <w:r w:rsidRPr="00541134">
        <w:rPr>
          <w:sz w:val="22"/>
          <w:szCs w:val="22"/>
        </w:rPr>
        <w:t xml:space="preserve">3. </w:t>
      </w:r>
      <w:r w:rsidRPr="00541134">
        <w:t xml:space="preserve">Przedszkole </w:t>
      </w:r>
      <w:r w:rsidRPr="00541134">
        <w:rPr>
          <w:sz w:val="22"/>
          <w:szCs w:val="22"/>
        </w:rPr>
        <w:t>……………………………………………………………………………………………………</w:t>
      </w:r>
    </w:p>
    <w:p w:rsidR="00DF0314" w:rsidRPr="00541134" w:rsidRDefault="00DF0314" w:rsidP="00AF22E3">
      <w:pPr>
        <w:spacing w:line="360" w:lineRule="auto"/>
        <w:jc w:val="both"/>
      </w:pPr>
    </w:p>
    <w:p w:rsidR="00DF0314" w:rsidRPr="008F235A" w:rsidRDefault="00DF0314" w:rsidP="00FD7EB5">
      <w:r w:rsidRPr="00DD29C2">
        <w:rPr>
          <w:b/>
          <w:bCs/>
        </w:rPr>
        <w:t>Czytelne</w:t>
      </w:r>
      <w:r>
        <w:rPr>
          <w:b/>
          <w:bCs/>
        </w:rPr>
        <w:t xml:space="preserve"> </w:t>
      </w:r>
      <w:r w:rsidRPr="00DD29C2">
        <w:rPr>
          <w:b/>
          <w:bCs/>
        </w:rPr>
        <w:t xml:space="preserve">podpisy </w:t>
      </w:r>
      <w:r>
        <w:rPr>
          <w:b/>
          <w:bCs/>
        </w:rPr>
        <w:t xml:space="preserve">obojga </w:t>
      </w:r>
      <w:r w:rsidRPr="00DD29C2">
        <w:rPr>
          <w:b/>
          <w:bCs/>
        </w:rPr>
        <w:t>rodziców (prawnych opiekunów):</w:t>
      </w:r>
      <w:r w:rsidRPr="005772AE">
        <w:rPr>
          <w:sz w:val="22"/>
          <w:szCs w:val="22"/>
        </w:rPr>
        <w:t>……………………………………...</w:t>
      </w:r>
      <w:r>
        <w:rPr>
          <w:sz w:val="22"/>
          <w:szCs w:val="22"/>
        </w:rPr>
        <w:t>.........</w:t>
      </w:r>
    </w:p>
    <w:p w:rsidR="00DF0314" w:rsidRDefault="00DF0314" w:rsidP="002710C7">
      <w:pPr>
        <w:tabs>
          <w:tab w:val="left" w:pos="6564"/>
          <w:tab w:val="left" w:pos="6949"/>
        </w:tabs>
      </w:pPr>
    </w:p>
    <w:p w:rsidR="00DF0314" w:rsidRDefault="00DF0314" w:rsidP="002710C7">
      <w:pPr>
        <w:tabs>
          <w:tab w:val="left" w:pos="6564"/>
          <w:tab w:val="left" w:pos="6949"/>
        </w:tabs>
      </w:pPr>
    </w:p>
    <w:p w:rsidR="00DF0314" w:rsidRDefault="00DF0314" w:rsidP="002710C7">
      <w:pPr>
        <w:tabs>
          <w:tab w:val="left" w:pos="6564"/>
          <w:tab w:val="left" w:pos="6949"/>
        </w:tabs>
      </w:pPr>
    </w:p>
    <w:p w:rsidR="00DF0314" w:rsidRDefault="00DF0314" w:rsidP="002710C7">
      <w:pPr>
        <w:tabs>
          <w:tab w:val="left" w:pos="6564"/>
          <w:tab w:val="left" w:pos="6949"/>
        </w:tabs>
      </w:pPr>
    </w:p>
    <w:p w:rsidR="00DF0314" w:rsidRDefault="00DF0314" w:rsidP="002710C7">
      <w:pPr>
        <w:tabs>
          <w:tab w:val="left" w:pos="6564"/>
          <w:tab w:val="left" w:pos="6949"/>
        </w:tabs>
      </w:pPr>
    </w:p>
    <w:p w:rsidR="00DF0314" w:rsidRDefault="00DF0314" w:rsidP="002710C7">
      <w:pPr>
        <w:tabs>
          <w:tab w:val="left" w:pos="6564"/>
          <w:tab w:val="left" w:pos="6949"/>
        </w:tabs>
      </w:pPr>
    </w:p>
    <w:p w:rsidR="00DF0314" w:rsidRDefault="00DF0314" w:rsidP="002710C7">
      <w:pPr>
        <w:tabs>
          <w:tab w:val="left" w:pos="6564"/>
          <w:tab w:val="left" w:pos="6949"/>
        </w:tabs>
      </w:pPr>
    </w:p>
    <w:p w:rsidR="00DF0314" w:rsidRDefault="00DF0314" w:rsidP="002710C7">
      <w:pPr>
        <w:tabs>
          <w:tab w:val="left" w:pos="6564"/>
          <w:tab w:val="left" w:pos="6949"/>
        </w:tabs>
      </w:pPr>
    </w:p>
    <w:p w:rsidR="00DF0314" w:rsidRPr="00FD7EB5" w:rsidRDefault="00DF0314" w:rsidP="002710C7">
      <w:pPr>
        <w:tabs>
          <w:tab w:val="left" w:pos="6564"/>
          <w:tab w:val="left" w:pos="6949"/>
        </w:tabs>
        <w:rPr>
          <w:b/>
          <w:bCs/>
          <w:sz w:val="22"/>
          <w:szCs w:val="22"/>
        </w:rPr>
      </w:pPr>
      <w:r w:rsidRPr="00FD7EB5">
        <w:rPr>
          <w:b/>
          <w:bCs/>
          <w:sz w:val="22"/>
          <w:szCs w:val="22"/>
        </w:rPr>
        <w:t>Podane dane osobowe podlegają ochronie zgodnie z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:rsidR="00DF0314" w:rsidRDefault="00DF0314" w:rsidP="00AF22E3">
      <w:pPr>
        <w:jc w:val="both"/>
      </w:pPr>
    </w:p>
    <w:p w:rsidR="00DF0314" w:rsidRDefault="00DF0314" w:rsidP="00AF22E3">
      <w:pPr>
        <w:jc w:val="both"/>
      </w:pPr>
    </w:p>
    <w:p w:rsidR="00DF0314" w:rsidRPr="00FD7EB5" w:rsidRDefault="00DF0314" w:rsidP="00CF2646">
      <w:pPr>
        <w:jc w:val="both"/>
        <w:rPr>
          <w:sz w:val="20"/>
          <w:szCs w:val="20"/>
        </w:rPr>
      </w:pPr>
    </w:p>
    <w:p w:rsidR="00DF0314" w:rsidRPr="00BE7764" w:rsidRDefault="00DF0314" w:rsidP="00774FBC">
      <w:pPr>
        <w:jc w:val="both"/>
        <w:rPr>
          <w:b/>
          <w:bCs/>
          <w:u w:val="single"/>
        </w:rPr>
      </w:pPr>
      <w:r w:rsidRPr="00BE7764">
        <w:rPr>
          <w:b/>
          <w:bCs/>
          <w:u w:val="single"/>
        </w:rPr>
        <w:t>IV. Preferencje w postępowaniu rekrutacyjnym:</w:t>
      </w:r>
    </w:p>
    <w:p w:rsidR="00DF0314" w:rsidRPr="00E75678" w:rsidRDefault="00DF0314" w:rsidP="00774FBC">
      <w:pPr>
        <w:numPr>
          <w:ilvl w:val="0"/>
          <w:numId w:val="2"/>
        </w:numPr>
        <w:ind w:left="284" w:hanging="284"/>
        <w:jc w:val="both"/>
        <w:rPr>
          <w:sz w:val="18"/>
          <w:szCs w:val="18"/>
        </w:rPr>
      </w:pPr>
      <w:r>
        <w:rPr>
          <w:sz w:val="18"/>
          <w:szCs w:val="18"/>
        </w:rPr>
        <w:t>Do przedszkola</w:t>
      </w:r>
      <w:r w:rsidRPr="005142FD">
        <w:rPr>
          <w:sz w:val="18"/>
          <w:szCs w:val="18"/>
        </w:rPr>
        <w:t xml:space="preserve"> przyjmuje się dzieci w wieku zgodnym z normami określonymi w UPO zamieszkałe na terenie Gminy Morąg, w celu </w:t>
      </w:r>
      <w:r>
        <w:rPr>
          <w:sz w:val="18"/>
          <w:szCs w:val="18"/>
        </w:rPr>
        <w:t xml:space="preserve">realizacji wychowania przedszkolnego lub </w:t>
      </w:r>
      <w:r w:rsidRPr="005142FD">
        <w:rPr>
          <w:sz w:val="18"/>
          <w:szCs w:val="18"/>
        </w:rPr>
        <w:t xml:space="preserve">odbycia rocznego </w:t>
      </w:r>
      <w:r>
        <w:rPr>
          <w:sz w:val="18"/>
          <w:szCs w:val="18"/>
        </w:rPr>
        <w:t xml:space="preserve">obowiązkowego </w:t>
      </w:r>
      <w:r w:rsidRPr="005142FD">
        <w:rPr>
          <w:sz w:val="18"/>
          <w:szCs w:val="18"/>
        </w:rPr>
        <w:t xml:space="preserve">przygotowania przedszkolnego. </w:t>
      </w:r>
    </w:p>
    <w:p w:rsidR="00DF0314" w:rsidRDefault="00DF0314" w:rsidP="00774FBC">
      <w:pPr>
        <w:numPr>
          <w:ilvl w:val="0"/>
          <w:numId w:val="2"/>
        </w:numPr>
        <w:suppressAutoHyphens w:val="0"/>
        <w:ind w:left="284" w:hanging="284"/>
        <w:jc w:val="both"/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Kryteria naboru – pierwszy i drugi etap postępowania rekrutacyjnego (właściwe zaznaczyć x)</w:t>
      </w:r>
      <w:r w:rsidRPr="005142FD">
        <w:rPr>
          <w:b/>
          <w:bCs/>
          <w:sz w:val="18"/>
          <w:szCs w:val="18"/>
          <w:u w:val="single"/>
        </w:rPr>
        <w:t>:</w:t>
      </w:r>
    </w:p>
    <w:p w:rsidR="00DF0314" w:rsidRDefault="00DF0314" w:rsidP="00774FBC">
      <w:pPr>
        <w:suppressAutoHyphens w:val="0"/>
        <w:ind w:left="284"/>
        <w:jc w:val="both"/>
        <w:rPr>
          <w:b/>
          <w:bCs/>
          <w:sz w:val="18"/>
          <w:szCs w:val="18"/>
          <w:u w:val="single"/>
        </w:rPr>
      </w:pPr>
    </w:p>
    <w:tbl>
      <w:tblPr>
        <w:tblW w:w="1105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807"/>
        <w:gridCol w:w="627"/>
        <w:gridCol w:w="5542"/>
        <w:gridCol w:w="16"/>
        <w:gridCol w:w="2065"/>
      </w:tblGrid>
      <w:tr w:rsidR="00DF0314" w:rsidRPr="00DB362B">
        <w:tc>
          <w:tcPr>
            <w:tcW w:w="3434" w:type="dxa"/>
            <w:gridSpan w:val="2"/>
          </w:tcPr>
          <w:p w:rsidR="00DF0314" w:rsidRPr="00DB362B" w:rsidRDefault="00DF0314" w:rsidP="0074559B">
            <w:pPr>
              <w:suppressAutoHyphens w:val="0"/>
              <w:jc w:val="center"/>
              <w:rPr>
                <w:b/>
                <w:bCs/>
                <w:sz w:val="18"/>
                <w:szCs w:val="18"/>
              </w:rPr>
            </w:pPr>
            <w:r w:rsidRPr="00DB362B">
              <w:rPr>
                <w:b/>
                <w:bCs/>
                <w:sz w:val="18"/>
                <w:szCs w:val="18"/>
              </w:rPr>
              <w:t>kryterium</w:t>
            </w:r>
          </w:p>
        </w:tc>
        <w:tc>
          <w:tcPr>
            <w:tcW w:w="5542" w:type="dxa"/>
            <w:tcBorders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jc w:val="center"/>
              <w:rPr>
                <w:b/>
                <w:bCs/>
                <w:sz w:val="18"/>
                <w:szCs w:val="18"/>
              </w:rPr>
            </w:pPr>
            <w:r w:rsidRPr="00DB362B">
              <w:rPr>
                <w:b/>
                <w:bCs/>
                <w:sz w:val="18"/>
                <w:szCs w:val="18"/>
              </w:rPr>
              <w:t>dokument potwierdzający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</w:t>
            </w:r>
            <w:r w:rsidRPr="00DB362B">
              <w:rPr>
                <w:b/>
                <w:bCs/>
                <w:sz w:val="18"/>
                <w:szCs w:val="18"/>
              </w:rPr>
              <w:t>ołączam</w:t>
            </w:r>
            <w:r>
              <w:rPr>
                <w:b/>
                <w:bCs/>
                <w:sz w:val="18"/>
                <w:szCs w:val="18"/>
              </w:rPr>
              <w:t xml:space="preserve"> dokumenty:</w:t>
            </w:r>
            <w:r w:rsidRPr="00DB362B">
              <w:rPr>
                <w:b/>
                <w:bCs/>
                <w:sz w:val="18"/>
                <w:szCs w:val="18"/>
              </w:rPr>
              <w:t xml:space="preserve"> (TAK / NIE)</w:t>
            </w:r>
          </w:p>
        </w:tc>
      </w:tr>
      <w:tr w:rsidR="00DF0314" w:rsidRPr="00DB362B">
        <w:tc>
          <w:tcPr>
            <w:tcW w:w="11057" w:type="dxa"/>
            <w:gridSpan w:val="5"/>
            <w:shd w:val="clear" w:color="auto" w:fill="D9D9D9"/>
          </w:tcPr>
          <w:p w:rsidR="00DF0314" w:rsidRDefault="00DF0314" w:rsidP="0074559B">
            <w:pPr>
              <w:suppressAutoHyphens w:val="0"/>
              <w:jc w:val="both"/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Punkt 1 – pierwszy etap postępowania rekrutacyjnego</w:t>
            </w:r>
          </w:p>
          <w:p w:rsidR="00DF0314" w:rsidRPr="00DB362B" w:rsidRDefault="00DF0314" w:rsidP="0074559B">
            <w:pPr>
              <w:suppressAutoHyphens w:val="0"/>
              <w:jc w:val="both"/>
              <w:rPr>
                <w:b/>
                <w:bCs/>
                <w:sz w:val="18"/>
                <w:szCs w:val="18"/>
                <w:u w:val="single"/>
              </w:rPr>
            </w:pPr>
            <w:r w:rsidRPr="005142FD">
              <w:rPr>
                <w:sz w:val="18"/>
                <w:szCs w:val="18"/>
              </w:rPr>
              <w:t xml:space="preserve">art. 131 ust. 2 ustawy z dnia 14 grudnia 2016r. </w:t>
            </w:r>
            <w:r>
              <w:rPr>
                <w:sz w:val="18"/>
                <w:szCs w:val="18"/>
              </w:rPr>
              <w:t>Prawo Oświatowe (Dz. U. z 2024 r., poz. 757</w:t>
            </w:r>
            <w:r w:rsidRPr="005142FD">
              <w:rPr>
                <w:sz w:val="18"/>
                <w:szCs w:val="18"/>
              </w:rPr>
              <w:t>)</w:t>
            </w:r>
          </w:p>
        </w:tc>
      </w:tr>
      <w:tr w:rsidR="00DF0314" w:rsidRPr="00DB362B">
        <w:trPr>
          <w:trHeight w:val="58"/>
        </w:trPr>
        <w:tc>
          <w:tcPr>
            <w:tcW w:w="2807" w:type="dxa"/>
            <w:tcBorders>
              <w:bottom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1.wielodzietność rodziny kandydata</w:t>
            </w:r>
          </w:p>
        </w:tc>
        <w:tc>
          <w:tcPr>
            <w:tcW w:w="627" w:type="dxa"/>
            <w:tcBorders>
              <w:left w:val="single" w:sz="4" w:space="0" w:color="auto"/>
              <w:bottom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10pkt</w:t>
            </w:r>
          </w:p>
          <w:p w:rsidR="00DF0314" w:rsidRPr="00DB362B" w:rsidRDefault="00DF0314" w:rsidP="0074559B">
            <w:pPr>
              <w:rPr>
                <w:sz w:val="18"/>
                <w:szCs w:val="18"/>
              </w:rPr>
            </w:pPr>
          </w:p>
        </w:tc>
        <w:tc>
          <w:tcPr>
            <w:tcW w:w="55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sz w:val="18"/>
                <w:szCs w:val="18"/>
              </w:rPr>
              <w:t>oświadczenie o wielodzietności rodziny dziecka</w:t>
            </w:r>
          </w:p>
        </w:tc>
        <w:tc>
          <w:tcPr>
            <w:tcW w:w="2065" w:type="dxa"/>
            <w:tcBorders>
              <w:left w:val="single" w:sz="4" w:space="0" w:color="auto"/>
              <w:bottom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rPr>
          <w:trHeight w:val="96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 xml:space="preserve">2. niepełnosprawność </w:t>
            </w:r>
          </w:p>
          <w:p w:rsidR="00DF0314" w:rsidRPr="00DB362B" w:rsidRDefault="00DF0314" w:rsidP="0074559B">
            <w:pPr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dziecka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10pkt</w:t>
            </w:r>
          </w:p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</w:p>
          <w:p w:rsidR="00DF0314" w:rsidRPr="00DB362B" w:rsidRDefault="00DF0314" w:rsidP="0074559B">
            <w:pPr>
              <w:rPr>
                <w:sz w:val="18"/>
                <w:szCs w:val="18"/>
              </w:rPr>
            </w:pPr>
          </w:p>
        </w:tc>
        <w:tc>
          <w:tcPr>
            <w:tcW w:w="555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sz w:val="18"/>
                <w:szCs w:val="18"/>
              </w:rPr>
            </w:pPr>
          </w:p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sz w:val="18"/>
                <w:szCs w:val="18"/>
              </w:rPr>
              <w:t>orzeczenie o potrzebie kształcenia specjalnego wydane ze względu na niepełnosprawność, orzeczenie o niepełnosprawności lub o stopniu niepełnosprawności lub orzeczenie równoważne w rozumieniu przepisów ustawy  z dnia 27 sierpnia 1997 r .o rehabilitacji zawodowej i społecznej oraz zatrudnianiu osób niepełnosprawnych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rPr>
          <w:trHeight w:val="75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3. niepełnosprawność jednego z rodziców dziecka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10pkt</w:t>
            </w:r>
          </w:p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</w:p>
          <w:p w:rsidR="00DF0314" w:rsidRPr="00DB362B" w:rsidRDefault="00DF0314" w:rsidP="0074559B">
            <w:pPr>
              <w:rPr>
                <w:sz w:val="18"/>
                <w:szCs w:val="18"/>
              </w:rPr>
            </w:pPr>
          </w:p>
        </w:tc>
        <w:tc>
          <w:tcPr>
            <w:tcW w:w="5558" w:type="dxa"/>
            <w:gridSpan w:val="2"/>
            <w:vMerge/>
            <w:tcBorders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rPr>
          <w:trHeight w:val="96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4" w:rsidRDefault="00DF0314" w:rsidP="0074559B">
            <w:pPr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4. niepełnosprawność obojga</w:t>
            </w:r>
          </w:p>
          <w:p w:rsidR="00DF0314" w:rsidRPr="00DB362B" w:rsidRDefault="00DF0314" w:rsidP="0074559B">
            <w:pPr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rodziców  dziecka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10pkt</w:t>
            </w:r>
          </w:p>
          <w:p w:rsidR="00DF0314" w:rsidRPr="00DB362B" w:rsidRDefault="00DF0314" w:rsidP="0074559B">
            <w:pPr>
              <w:rPr>
                <w:sz w:val="18"/>
                <w:szCs w:val="18"/>
              </w:rPr>
            </w:pPr>
          </w:p>
        </w:tc>
        <w:tc>
          <w:tcPr>
            <w:tcW w:w="5558" w:type="dxa"/>
            <w:gridSpan w:val="2"/>
            <w:vMerge/>
            <w:tcBorders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rPr>
          <w:trHeight w:val="99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5. niepełnosprawność rodzeństwa dziecka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10pkt</w:t>
            </w:r>
          </w:p>
          <w:p w:rsidR="00DF0314" w:rsidRPr="00DB362B" w:rsidRDefault="00DF0314" w:rsidP="0074559B">
            <w:pPr>
              <w:rPr>
                <w:sz w:val="18"/>
                <w:szCs w:val="18"/>
              </w:rPr>
            </w:pPr>
          </w:p>
        </w:tc>
        <w:tc>
          <w:tcPr>
            <w:tcW w:w="5558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rPr>
          <w:trHeight w:val="108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6. samotne wychowywanie dziecka w rodzinie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10pkt</w:t>
            </w:r>
          </w:p>
          <w:p w:rsidR="00DF0314" w:rsidRPr="00DB362B" w:rsidRDefault="00DF0314" w:rsidP="0074559B">
            <w:pPr>
              <w:rPr>
                <w:sz w:val="18"/>
                <w:szCs w:val="18"/>
              </w:rPr>
            </w:pPr>
          </w:p>
        </w:tc>
        <w:tc>
          <w:tcPr>
            <w:tcW w:w="55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sz w:val="18"/>
                <w:szCs w:val="18"/>
              </w:rPr>
              <w:t>prawomocny wyrok sądu rodzinnego orzekający rozwód lub separację lub akt zgonu oraz oświadczenie o samotnym wychowywaniu dziecka oraz nie</w:t>
            </w:r>
            <w:r>
              <w:rPr>
                <w:sz w:val="18"/>
                <w:szCs w:val="18"/>
              </w:rPr>
              <w:t xml:space="preserve"> </w:t>
            </w:r>
            <w:r w:rsidRPr="00DB362B">
              <w:rPr>
                <w:sz w:val="18"/>
                <w:szCs w:val="18"/>
              </w:rPr>
              <w:t>wychowywaniu żadnego dziecka wspólnie z jego rodzicem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rPr>
          <w:trHeight w:val="87"/>
        </w:trPr>
        <w:tc>
          <w:tcPr>
            <w:tcW w:w="2807" w:type="dxa"/>
            <w:tcBorders>
              <w:top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7. objęcie dziecka pieczą zastępczą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10pkt</w:t>
            </w:r>
          </w:p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</w:p>
          <w:p w:rsidR="00DF0314" w:rsidRPr="00DB362B" w:rsidRDefault="00DF0314" w:rsidP="0074559B">
            <w:pPr>
              <w:rPr>
                <w:sz w:val="18"/>
                <w:szCs w:val="18"/>
              </w:rPr>
            </w:pPr>
          </w:p>
        </w:tc>
        <w:tc>
          <w:tcPr>
            <w:tcW w:w="55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sz w:val="18"/>
                <w:szCs w:val="18"/>
              </w:rPr>
              <w:t>dokument poświadczający objęcie dziecka pieczą zastępczą zgodnie z ustawą z dnia   9 czerwca 2011 r. o wspieraniu rodziny i systemie pieczy zastępczej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c>
          <w:tcPr>
            <w:tcW w:w="11057" w:type="dxa"/>
            <w:gridSpan w:val="5"/>
            <w:shd w:val="clear" w:color="auto" w:fill="D9D9D9"/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 w:rsidRPr="00DB362B">
              <w:rPr>
                <w:sz w:val="18"/>
                <w:szCs w:val="18"/>
              </w:rPr>
              <w:t>Punkt 2 – drugi etap postępowania rekrutacyjnego</w:t>
            </w:r>
          </w:p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</w:rPr>
              <w:t>Uchwała Nr LV/701/23 Rady Miejskiej w Morągu z dnia 24.11.2023r.</w:t>
            </w:r>
          </w:p>
        </w:tc>
      </w:tr>
      <w:tr w:rsidR="00DF0314" w:rsidRPr="00DB362B">
        <w:tc>
          <w:tcPr>
            <w:tcW w:w="2807" w:type="dxa"/>
            <w:tcBorders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1.rodzice dziecka pracują, wykonują pracę na podstawie umowy o pracę, umowy cywilnoprawnej, prowadzą gospodarstwo rolne lub pozarolniczą działalność gospodarczą, studiują / uczą się w trybie dziennym (kryterium ma zastosowanie również w przypadku rodzica samotnie wychowującego dziecko)</w:t>
            </w:r>
          </w:p>
        </w:tc>
        <w:tc>
          <w:tcPr>
            <w:tcW w:w="627" w:type="dxa"/>
            <w:tcBorders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9pkt</w:t>
            </w:r>
          </w:p>
        </w:tc>
        <w:tc>
          <w:tcPr>
            <w:tcW w:w="5542" w:type="dxa"/>
            <w:tcBorders>
              <w:righ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A0B5A">
              <w:rPr>
                <w:b/>
                <w:bCs/>
                <w:sz w:val="18"/>
                <w:szCs w:val="18"/>
              </w:rPr>
              <w:t>zaświadczenie</w:t>
            </w:r>
            <w:r w:rsidRPr="00517658">
              <w:rPr>
                <w:sz w:val="18"/>
                <w:szCs w:val="18"/>
              </w:rPr>
              <w:t xml:space="preserve"> każdego z rodziców o zatrudnieniu na podstawie umowy o pracę, </w:t>
            </w:r>
            <w:r>
              <w:rPr>
                <w:sz w:val="18"/>
                <w:szCs w:val="18"/>
              </w:rPr>
              <w:t xml:space="preserve">o wykonywaniu pracy na podstawie </w:t>
            </w:r>
            <w:r w:rsidRPr="00517658">
              <w:rPr>
                <w:sz w:val="18"/>
                <w:szCs w:val="18"/>
              </w:rPr>
              <w:t xml:space="preserve">umowy cywilnoprawnej, </w:t>
            </w:r>
            <w:r>
              <w:rPr>
                <w:sz w:val="18"/>
                <w:szCs w:val="18"/>
              </w:rPr>
              <w:t>pobieraniu nauki w trybie dziennym ze wskazaniem nazwy i adresu uczelni / szkoły, zaświadczenie wydane przez KRUS o prowadzeniu</w:t>
            </w:r>
            <w:r w:rsidRPr="00517658">
              <w:rPr>
                <w:sz w:val="18"/>
                <w:szCs w:val="18"/>
              </w:rPr>
              <w:t xml:space="preserve"> gospodarstwa rolnego lub </w:t>
            </w:r>
            <w:r>
              <w:rPr>
                <w:sz w:val="18"/>
                <w:szCs w:val="18"/>
              </w:rPr>
              <w:t xml:space="preserve">wydruk ze strony CEIDG lub KRS o działalności gospodarczej 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b/>
                <w:bCs/>
                <w:sz w:val="20"/>
                <w:szCs w:val="20"/>
              </w:rPr>
            </w:pPr>
          </w:p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c>
          <w:tcPr>
            <w:tcW w:w="2807" w:type="dxa"/>
            <w:tcBorders>
              <w:right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oboje rodzice pracują lub pobierają naukę w trybie dziennym poza Gminą Morąg</w:t>
            </w:r>
          </w:p>
        </w:tc>
        <w:tc>
          <w:tcPr>
            <w:tcW w:w="627" w:type="dxa"/>
            <w:tcBorders>
              <w:left w:val="single" w:sz="4" w:space="0" w:color="auto"/>
            </w:tcBorders>
          </w:tcPr>
          <w:p w:rsidR="00DF0314" w:rsidRDefault="00DF0314" w:rsidP="0074559B">
            <w:pPr>
              <w:suppressAutoHyphens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1pkt</w:t>
            </w:r>
          </w:p>
        </w:tc>
        <w:tc>
          <w:tcPr>
            <w:tcW w:w="5542" w:type="dxa"/>
            <w:tcBorders>
              <w:right w:val="single" w:sz="4" w:space="0" w:color="auto"/>
            </w:tcBorders>
          </w:tcPr>
          <w:p w:rsidR="00DF0314" w:rsidRPr="00FD79D8" w:rsidRDefault="00DF0314" w:rsidP="0074559B">
            <w:pPr>
              <w:suppressAutoHyphens w:val="0"/>
              <w:rPr>
                <w:sz w:val="18"/>
                <w:szCs w:val="18"/>
              </w:rPr>
            </w:pPr>
            <w:r w:rsidRPr="00FD79D8">
              <w:rPr>
                <w:b/>
                <w:bCs/>
                <w:sz w:val="18"/>
                <w:szCs w:val="18"/>
              </w:rPr>
              <w:t>oświadczenie</w:t>
            </w:r>
            <w:r w:rsidRPr="00FD79D8">
              <w:rPr>
                <w:sz w:val="18"/>
                <w:szCs w:val="18"/>
              </w:rPr>
              <w:t xml:space="preserve"> rodziców o spełnianiu kryterium, gdyby to nie wynikało z zaświadczenia o zatrudnieniu na podstawie umowy o pracę, o wykonaniu pracy na podstawie umowy cywilnoprawnej, pobieraniu nauki w trybie dziennym ze wskazaniem nazwy i adresu uczelni / szkoły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18"/>
                <w:szCs w:val="18"/>
                <w:u w:val="single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c>
          <w:tcPr>
            <w:tcW w:w="2807" w:type="dxa"/>
            <w:tcBorders>
              <w:right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3.oboje rodzice rozliczyli podatek dochodowy od osób fizycznych za miniony rok w Urzędzie Skarbowym w Ostródzie(kryterium ma zastosowanie również w przypadku rodzica samotnie wychowującego dziecko)</w:t>
            </w:r>
          </w:p>
        </w:tc>
        <w:tc>
          <w:tcPr>
            <w:tcW w:w="627" w:type="dxa"/>
            <w:tcBorders>
              <w:left w:val="single" w:sz="4" w:space="0" w:color="auto"/>
            </w:tcBorders>
          </w:tcPr>
          <w:p w:rsidR="00DF0314" w:rsidRDefault="00DF0314" w:rsidP="0074559B">
            <w:pPr>
              <w:suppressAutoHyphens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2pkt</w:t>
            </w:r>
          </w:p>
        </w:tc>
        <w:tc>
          <w:tcPr>
            <w:tcW w:w="5542" w:type="dxa"/>
            <w:tcBorders>
              <w:right w:val="single" w:sz="4" w:space="0" w:color="auto"/>
            </w:tcBorders>
          </w:tcPr>
          <w:p w:rsidR="00DF0314" w:rsidRPr="00870E9B" w:rsidRDefault="00DF0314" w:rsidP="0074559B">
            <w:pPr>
              <w:suppressAutoHyphens w:val="0"/>
              <w:rPr>
                <w:sz w:val="18"/>
                <w:szCs w:val="18"/>
              </w:rPr>
            </w:pPr>
            <w:r w:rsidRPr="00870E9B">
              <w:rPr>
                <w:b/>
                <w:bCs/>
                <w:sz w:val="18"/>
                <w:szCs w:val="18"/>
              </w:rPr>
              <w:t xml:space="preserve">kopia </w:t>
            </w:r>
            <w:r w:rsidRPr="00870E9B">
              <w:rPr>
                <w:sz w:val="18"/>
                <w:szCs w:val="18"/>
              </w:rPr>
              <w:t>pierwszej strony zeznania podatkowego opatrzonego pieczątką Urzędu Skarbowego w Ostródzie lub urzędowe poświadczenie odbioru wydane przez elektroniczną skrzynkę podawczą systemu teleinformatycznego administracji podatkowej (UPO)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20"/>
                <w:szCs w:val="20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c>
          <w:tcPr>
            <w:tcW w:w="2807" w:type="dxa"/>
            <w:tcBorders>
              <w:right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4.rodzeństwo dziecka będzie uczestniczyło w naborze lub kontynuowało wychowanie przedszkolne w danym przedszkolu / oddziale przedszkolnym</w:t>
            </w:r>
          </w:p>
        </w:tc>
        <w:tc>
          <w:tcPr>
            <w:tcW w:w="627" w:type="dxa"/>
            <w:tcBorders>
              <w:left w:val="single" w:sz="4" w:space="0" w:color="auto"/>
            </w:tcBorders>
          </w:tcPr>
          <w:p w:rsidR="00DF0314" w:rsidRDefault="00DF0314" w:rsidP="0074559B">
            <w:pPr>
              <w:suppressAutoHyphens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2pkt</w:t>
            </w:r>
          </w:p>
        </w:tc>
        <w:tc>
          <w:tcPr>
            <w:tcW w:w="5542" w:type="dxa"/>
            <w:tcBorders>
              <w:right w:val="single" w:sz="4" w:space="0" w:color="auto"/>
            </w:tcBorders>
          </w:tcPr>
          <w:p w:rsidR="00DF0314" w:rsidRPr="00870E9B" w:rsidRDefault="00DF0314" w:rsidP="0074559B">
            <w:pPr>
              <w:suppressAutoHyphens w:val="0"/>
              <w:rPr>
                <w:sz w:val="18"/>
                <w:szCs w:val="18"/>
              </w:rPr>
            </w:pPr>
            <w:r w:rsidRPr="00870E9B">
              <w:rPr>
                <w:b/>
                <w:bCs/>
                <w:sz w:val="18"/>
                <w:szCs w:val="18"/>
              </w:rPr>
              <w:t>oświadczenie</w:t>
            </w:r>
            <w:r w:rsidRPr="00870E9B">
              <w:rPr>
                <w:sz w:val="18"/>
                <w:szCs w:val="18"/>
              </w:rPr>
              <w:t xml:space="preserve"> rodziców o kontynuowaniu wychowania przedszkolnego w przedszkolu / oddziale przedszkolnym lub udziale rodzeństwa dziecka w naborze 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20"/>
                <w:szCs w:val="20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c>
          <w:tcPr>
            <w:tcW w:w="2807" w:type="dxa"/>
            <w:tcBorders>
              <w:right w:val="single" w:sz="4" w:space="0" w:color="auto"/>
            </w:tcBorders>
          </w:tcPr>
          <w:p w:rsidR="00DF0314" w:rsidRPr="002266CD" w:rsidRDefault="00DF0314" w:rsidP="0074559B">
            <w:pPr>
              <w:suppressAutoHyphens w:val="0"/>
              <w:rPr>
                <w:sz w:val="18"/>
                <w:szCs w:val="18"/>
              </w:rPr>
            </w:pPr>
            <w:r w:rsidRPr="002266CD">
              <w:rPr>
                <w:sz w:val="18"/>
                <w:szCs w:val="18"/>
              </w:rPr>
              <w:t>5. poddanie dziecka obowiązkowym szczepieniom ochronnym określonym w Rozporządzeniu Ministra Zdrowia w sprawie obowiązkowych szczepień ochronnych lub przedłożenie informacji, z której wynika, iż lekarskie badanie kwalifikacyjne daje podstawy do długotrwałego  odroczenia obowiązkowego szczepienia ochronnego</w:t>
            </w:r>
          </w:p>
        </w:tc>
        <w:tc>
          <w:tcPr>
            <w:tcW w:w="627" w:type="dxa"/>
            <w:tcBorders>
              <w:left w:val="single" w:sz="4" w:space="0" w:color="auto"/>
            </w:tcBorders>
          </w:tcPr>
          <w:p w:rsidR="00DF0314" w:rsidRDefault="00DF0314" w:rsidP="0074559B">
            <w:pPr>
              <w:suppressAutoHyphens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2pkt</w:t>
            </w:r>
          </w:p>
        </w:tc>
        <w:tc>
          <w:tcPr>
            <w:tcW w:w="5542" w:type="dxa"/>
            <w:tcBorders>
              <w:right w:val="single" w:sz="4" w:space="0" w:color="auto"/>
            </w:tcBorders>
          </w:tcPr>
          <w:p w:rsidR="00DF0314" w:rsidRPr="00870E9B" w:rsidRDefault="00DF0314" w:rsidP="0074559B">
            <w:pPr>
              <w:suppressAutoHyphens w:val="0"/>
              <w:rPr>
                <w:sz w:val="18"/>
                <w:szCs w:val="18"/>
              </w:rPr>
            </w:pPr>
            <w:r w:rsidRPr="00870E9B">
              <w:rPr>
                <w:sz w:val="18"/>
                <w:szCs w:val="18"/>
              </w:rPr>
              <w:t xml:space="preserve">kopia karty szczepień lub książeczka zdrowia dziecka (do wglądu) 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20"/>
                <w:szCs w:val="20"/>
              </w:rPr>
            </w:pPr>
            <w:r w:rsidRPr="00DB362B">
              <w:rPr>
                <w:b/>
                <w:bCs/>
                <w:sz w:val="20"/>
                <w:szCs w:val="20"/>
              </w:rPr>
              <w:t xml:space="preserve">TAK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  <w:r w:rsidRPr="00DB362B">
              <w:rPr>
                <w:b/>
                <w:bCs/>
                <w:sz w:val="20"/>
                <w:szCs w:val="20"/>
              </w:rPr>
              <w:t xml:space="preserve">      NIE </w:t>
            </w:r>
            <w:r w:rsidRPr="00DB362B">
              <w:rPr>
                <w:b/>
                <w:bCs/>
                <w:sz w:val="36"/>
                <w:szCs w:val="36"/>
              </w:rPr>
              <w:t>□</w:t>
            </w:r>
          </w:p>
        </w:tc>
      </w:tr>
      <w:tr w:rsidR="00DF0314" w:rsidRPr="00DB362B">
        <w:trPr>
          <w:trHeight w:val="192"/>
        </w:trPr>
        <w:tc>
          <w:tcPr>
            <w:tcW w:w="2807" w:type="dxa"/>
            <w:tcBorders>
              <w:bottom w:val="single" w:sz="4" w:space="0" w:color="auto"/>
              <w:right w:val="single" w:sz="4" w:space="0" w:color="auto"/>
            </w:tcBorders>
          </w:tcPr>
          <w:p w:rsidR="00DF0314" w:rsidRDefault="00DF0314" w:rsidP="0074559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6.wiek dziecka</w:t>
            </w:r>
          </w:p>
        </w:tc>
        <w:tc>
          <w:tcPr>
            <w:tcW w:w="627" w:type="dxa"/>
            <w:tcBorders>
              <w:left w:val="single" w:sz="4" w:space="0" w:color="auto"/>
              <w:bottom w:val="single" w:sz="4" w:space="0" w:color="auto"/>
            </w:tcBorders>
          </w:tcPr>
          <w:p w:rsidR="00DF0314" w:rsidRDefault="00DF0314" w:rsidP="0074559B">
            <w:pPr>
              <w:suppressAutoHyphens w:val="0"/>
              <w:jc w:val="both"/>
              <w:rPr>
                <w:sz w:val="18"/>
                <w:szCs w:val="18"/>
              </w:rPr>
            </w:pPr>
          </w:p>
        </w:tc>
        <w:tc>
          <w:tcPr>
            <w:tcW w:w="5542" w:type="dxa"/>
            <w:vMerge w:val="restart"/>
            <w:tcBorders>
              <w:right w:val="single" w:sz="4" w:space="0" w:color="auto"/>
            </w:tcBorders>
          </w:tcPr>
          <w:p w:rsidR="00DF0314" w:rsidRDefault="00DF0314" w:rsidP="0074559B">
            <w:pPr>
              <w:suppressAutoHyphens w:val="0"/>
              <w:rPr>
                <w:sz w:val="18"/>
                <w:szCs w:val="18"/>
              </w:rPr>
            </w:pPr>
          </w:p>
          <w:p w:rsidR="00DF0314" w:rsidRPr="00870E9B" w:rsidRDefault="00DF0314" w:rsidP="0074559B">
            <w:pPr>
              <w:suppressAutoHyphens w:val="0"/>
              <w:rPr>
                <w:sz w:val="18"/>
                <w:szCs w:val="18"/>
              </w:rPr>
            </w:pPr>
            <w:r w:rsidRPr="002266CD">
              <w:rPr>
                <w:b/>
                <w:bCs/>
                <w:sz w:val="18"/>
                <w:szCs w:val="18"/>
              </w:rPr>
              <w:t>weryfikacja</w:t>
            </w:r>
            <w:r>
              <w:rPr>
                <w:sz w:val="18"/>
                <w:szCs w:val="18"/>
              </w:rPr>
              <w:t>: dane ucznia wskazane na wniosku</w:t>
            </w:r>
          </w:p>
        </w:tc>
        <w:tc>
          <w:tcPr>
            <w:tcW w:w="2081" w:type="dxa"/>
            <w:gridSpan w:val="2"/>
            <w:vMerge w:val="restart"/>
            <w:tcBorders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nie dotyczy</w:t>
            </w:r>
          </w:p>
        </w:tc>
      </w:tr>
      <w:tr w:rsidR="00DF0314" w:rsidRPr="00DB362B">
        <w:trPr>
          <w:trHeight w:val="58"/>
        </w:trPr>
        <w:tc>
          <w:tcPr>
            <w:tcW w:w="2807" w:type="dxa"/>
            <w:tcBorders>
              <w:top w:val="single" w:sz="4" w:space="0" w:color="auto"/>
              <w:right w:val="single" w:sz="4" w:space="0" w:color="auto"/>
            </w:tcBorders>
          </w:tcPr>
          <w:p w:rsidR="00DF0314" w:rsidRDefault="00DF0314" w:rsidP="0074559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3-4 lata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0314" w:rsidRDefault="00DF0314" w:rsidP="0074559B">
            <w:pPr>
              <w:suppressAutoHyphens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2pkt</w:t>
            </w:r>
          </w:p>
        </w:tc>
        <w:tc>
          <w:tcPr>
            <w:tcW w:w="5542" w:type="dxa"/>
            <w:vMerge/>
            <w:tcBorders>
              <w:right w:val="single" w:sz="4" w:space="0" w:color="auto"/>
            </w:tcBorders>
          </w:tcPr>
          <w:p w:rsidR="00DF0314" w:rsidRPr="00870E9B" w:rsidRDefault="00DF0314" w:rsidP="0074559B">
            <w:pPr>
              <w:suppressAutoHyphens w:val="0"/>
              <w:rPr>
                <w:sz w:val="18"/>
                <w:szCs w:val="18"/>
              </w:rPr>
            </w:pPr>
          </w:p>
        </w:tc>
        <w:tc>
          <w:tcPr>
            <w:tcW w:w="2081" w:type="dxa"/>
            <w:gridSpan w:val="2"/>
            <w:vMerge/>
            <w:tcBorders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20"/>
                <w:szCs w:val="20"/>
              </w:rPr>
            </w:pPr>
          </w:p>
        </w:tc>
      </w:tr>
      <w:tr w:rsidR="00DF0314" w:rsidRPr="00DB362B">
        <w:trPr>
          <w:trHeight w:val="132"/>
        </w:trPr>
        <w:tc>
          <w:tcPr>
            <w:tcW w:w="2807" w:type="dxa"/>
            <w:tcBorders>
              <w:top w:val="single" w:sz="4" w:space="0" w:color="auto"/>
              <w:right w:val="single" w:sz="4" w:space="0" w:color="auto"/>
            </w:tcBorders>
          </w:tcPr>
          <w:p w:rsidR="00DF0314" w:rsidRDefault="00DF0314" w:rsidP="0074559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5-6 lata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</w:tcBorders>
          </w:tcPr>
          <w:p w:rsidR="00DF0314" w:rsidRDefault="00DF0314" w:rsidP="0074559B">
            <w:pPr>
              <w:suppressAutoHyphens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1pkt</w:t>
            </w:r>
          </w:p>
        </w:tc>
        <w:tc>
          <w:tcPr>
            <w:tcW w:w="5542" w:type="dxa"/>
            <w:vMerge/>
            <w:tcBorders>
              <w:right w:val="single" w:sz="4" w:space="0" w:color="auto"/>
            </w:tcBorders>
          </w:tcPr>
          <w:p w:rsidR="00DF0314" w:rsidRPr="00870E9B" w:rsidRDefault="00DF0314" w:rsidP="0074559B">
            <w:pPr>
              <w:suppressAutoHyphens w:val="0"/>
              <w:rPr>
                <w:sz w:val="18"/>
                <w:szCs w:val="18"/>
              </w:rPr>
            </w:pPr>
          </w:p>
        </w:tc>
        <w:tc>
          <w:tcPr>
            <w:tcW w:w="2081" w:type="dxa"/>
            <w:gridSpan w:val="2"/>
            <w:vMerge/>
            <w:tcBorders>
              <w:left w:val="single" w:sz="4" w:space="0" w:color="auto"/>
            </w:tcBorders>
          </w:tcPr>
          <w:p w:rsidR="00DF0314" w:rsidRPr="00DB362B" w:rsidRDefault="00DF0314" w:rsidP="0074559B">
            <w:pPr>
              <w:suppressAutoHyphens w:val="0"/>
              <w:rPr>
                <w:b/>
                <w:bCs/>
                <w:sz w:val="20"/>
                <w:szCs w:val="20"/>
              </w:rPr>
            </w:pPr>
          </w:p>
        </w:tc>
      </w:tr>
    </w:tbl>
    <w:p w:rsidR="00DF0314" w:rsidRPr="00EF0AEB" w:rsidRDefault="00DF0314" w:rsidP="00774FBC">
      <w:pPr>
        <w:suppressAutoHyphens w:val="0"/>
        <w:ind w:left="284"/>
        <w:jc w:val="both"/>
        <w:rPr>
          <w:b/>
          <w:bCs/>
          <w:sz w:val="18"/>
          <w:szCs w:val="18"/>
          <w:u w:val="single"/>
        </w:rPr>
      </w:pPr>
    </w:p>
    <w:p w:rsidR="00DF0314" w:rsidRDefault="00DF0314" w:rsidP="000D6029">
      <w:pPr>
        <w:rPr>
          <w:b/>
          <w:bCs/>
        </w:rPr>
      </w:pPr>
    </w:p>
    <w:p w:rsidR="00DF0314" w:rsidRPr="000D6029" w:rsidRDefault="00DF0314" w:rsidP="000D6029">
      <w:r w:rsidRPr="00DD29C2">
        <w:rPr>
          <w:b/>
          <w:bCs/>
        </w:rPr>
        <w:t xml:space="preserve">Czytelne  podpisy </w:t>
      </w:r>
      <w:r>
        <w:rPr>
          <w:b/>
          <w:bCs/>
        </w:rPr>
        <w:t xml:space="preserve">obojga </w:t>
      </w:r>
      <w:r w:rsidRPr="00DD29C2">
        <w:rPr>
          <w:b/>
          <w:bCs/>
        </w:rPr>
        <w:t>rodziców (prawnych opiekunów):</w:t>
      </w:r>
      <w:r w:rsidRPr="005772AE">
        <w:rPr>
          <w:sz w:val="22"/>
          <w:szCs w:val="22"/>
        </w:rPr>
        <w:t>……………………………………...</w:t>
      </w:r>
      <w:r>
        <w:rPr>
          <w:sz w:val="22"/>
          <w:szCs w:val="22"/>
        </w:rPr>
        <w:t xml:space="preserve">.........   </w:t>
      </w:r>
    </w:p>
    <w:sectPr w:rsidR="00DF0314" w:rsidRPr="000D6029" w:rsidSect="00AF22E3">
      <w:pgSz w:w="11906" w:h="16838"/>
      <w:pgMar w:top="426" w:right="991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93612"/>
    <w:multiLevelType w:val="hybridMultilevel"/>
    <w:tmpl w:val="15D03F7C"/>
    <w:lvl w:ilvl="0" w:tplc="BAEA3D7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  <w:sz w:val="18"/>
        <w:szCs w:val="18"/>
      </w:rPr>
    </w:lvl>
    <w:lvl w:ilvl="1" w:tplc="04150011">
      <w:start w:val="1"/>
      <w:numFmt w:val="decimal"/>
      <w:lvlText w:val="%2)"/>
      <w:lvlJc w:val="left"/>
      <w:pPr>
        <w:ind w:left="360" w:hanging="360"/>
      </w:pPr>
      <w:rPr>
        <w:rFonts w:hint="default"/>
        <w:strike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DA28A9B4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7B344A"/>
    <w:multiLevelType w:val="hybridMultilevel"/>
    <w:tmpl w:val="F95E32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6B50"/>
    <w:rsid w:val="00036B50"/>
    <w:rsid w:val="000743A6"/>
    <w:rsid w:val="000A0720"/>
    <w:rsid w:val="000D6029"/>
    <w:rsid w:val="000E5F73"/>
    <w:rsid w:val="001910F2"/>
    <w:rsid w:val="001D7326"/>
    <w:rsid w:val="002266CD"/>
    <w:rsid w:val="002710C7"/>
    <w:rsid w:val="002763F5"/>
    <w:rsid w:val="00277E58"/>
    <w:rsid w:val="00282B77"/>
    <w:rsid w:val="00297FBA"/>
    <w:rsid w:val="002F4CA7"/>
    <w:rsid w:val="00336F0B"/>
    <w:rsid w:val="003A30A9"/>
    <w:rsid w:val="0042271A"/>
    <w:rsid w:val="00442D9B"/>
    <w:rsid w:val="00487CAF"/>
    <w:rsid w:val="004979AD"/>
    <w:rsid w:val="004A7687"/>
    <w:rsid w:val="005142FD"/>
    <w:rsid w:val="00517658"/>
    <w:rsid w:val="00535E99"/>
    <w:rsid w:val="00541134"/>
    <w:rsid w:val="005772AE"/>
    <w:rsid w:val="005C1A37"/>
    <w:rsid w:val="005C56A4"/>
    <w:rsid w:val="00615D60"/>
    <w:rsid w:val="00625D68"/>
    <w:rsid w:val="006318A7"/>
    <w:rsid w:val="00642C17"/>
    <w:rsid w:val="00676B9C"/>
    <w:rsid w:val="006B6F33"/>
    <w:rsid w:val="006F0924"/>
    <w:rsid w:val="0074559B"/>
    <w:rsid w:val="00774FBC"/>
    <w:rsid w:val="007E609A"/>
    <w:rsid w:val="00811E15"/>
    <w:rsid w:val="00846146"/>
    <w:rsid w:val="0085350B"/>
    <w:rsid w:val="00870E9B"/>
    <w:rsid w:val="008764BB"/>
    <w:rsid w:val="008A4B66"/>
    <w:rsid w:val="008E668D"/>
    <w:rsid w:val="008F235A"/>
    <w:rsid w:val="00967955"/>
    <w:rsid w:val="00A10951"/>
    <w:rsid w:val="00A5748E"/>
    <w:rsid w:val="00A67E87"/>
    <w:rsid w:val="00AF22E3"/>
    <w:rsid w:val="00BE7764"/>
    <w:rsid w:val="00C05321"/>
    <w:rsid w:val="00C143D3"/>
    <w:rsid w:val="00C466B5"/>
    <w:rsid w:val="00C577D8"/>
    <w:rsid w:val="00C7420A"/>
    <w:rsid w:val="00C936B1"/>
    <w:rsid w:val="00C939DD"/>
    <w:rsid w:val="00CA1AB3"/>
    <w:rsid w:val="00CD1558"/>
    <w:rsid w:val="00CD22D9"/>
    <w:rsid w:val="00CF2646"/>
    <w:rsid w:val="00D121D8"/>
    <w:rsid w:val="00D368B6"/>
    <w:rsid w:val="00D4533E"/>
    <w:rsid w:val="00DA0B5A"/>
    <w:rsid w:val="00DB362B"/>
    <w:rsid w:val="00DD29C2"/>
    <w:rsid w:val="00DE7F73"/>
    <w:rsid w:val="00DF0314"/>
    <w:rsid w:val="00E75678"/>
    <w:rsid w:val="00EF0AEB"/>
    <w:rsid w:val="00F075D1"/>
    <w:rsid w:val="00F12151"/>
    <w:rsid w:val="00F51DDD"/>
    <w:rsid w:val="00F60350"/>
    <w:rsid w:val="00F97B30"/>
    <w:rsid w:val="00FD79D8"/>
    <w:rsid w:val="00FD7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B50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Subtitle"/>
    <w:link w:val="TitleChar"/>
    <w:uiPriority w:val="99"/>
    <w:qFormat/>
    <w:rsid w:val="00036B50"/>
    <w:pPr>
      <w:jc w:val="center"/>
    </w:pPr>
    <w:rPr>
      <w:b/>
      <w:bCs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036B50"/>
    <w:rPr>
      <w:rFonts w:ascii="Times New Roman" w:hAnsi="Times New Roman" w:cs="Times New Roman"/>
      <w:b/>
      <w:bCs/>
      <w:sz w:val="20"/>
      <w:szCs w:val="20"/>
      <w:lang w:eastAsia="ar-SA" w:bidi="ar-SA"/>
    </w:rPr>
  </w:style>
  <w:style w:type="paragraph" w:styleId="BodyText">
    <w:name w:val="Body Text"/>
    <w:basedOn w:val="Normal"/>
    <w:link w:val="BodyTextChar"/>
    <w:uiPriority w:val="99"/>
    <w:rsid w:val="00036B50"/>
    <w:pPr>
      <w:tabs>
        <w:tab w:val="left" w:pos="6313"/>
      </w:tabs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36B50"/>
    <w:rPr>
      <w:rFonts w:ascii="Times New Roman" w:hAnsi="Times New Roman" w:cs="Times New Roman"/>
      <w:sz w:val="20"/>
      <w:szCs w:val="20"/>
      <w:lang w:eastAsia="ar-SA" w:bidi="ar-SA"/>
    </w:rPr>
  </w:style>
  <w:style w:type="paragraph" w:styleId="Subtitle">
    <w:name w:val="Subtitle"/>
    <w:basedOn w:val="Normal"/>
    <w:next w:val="Normal"/>
    <w:link w:val="SubtitleChar"/>
    <w:uiPriority w:val="99"/>
    <w:qFormat/>
    <w:rsid w:val="00036B50"/>
    <w:pPr>
      <w:numPr>
        <w:ilvl w:val="1"/>
      </w:numPr>
    </w:pPr>
    <w:rPr>
      <w:rFonts w:ascii="Cambria" w:hAnsi="Cambria" w:cs="Cambria"/>
      <w:i/>
      <w:iCs/>
      <w:color w:val="4F81BD"/>
      <w:spacing w:val="15"/>
      <w:sz w:val="20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036B50"/>
    <w:rPr>
      <w:rFonts w:ascii="Cambria" w:hAnsi="Cambria" w:cs="Cambria"/>
      <w:i/>
      <w:iCs/>
      <w:color w:val="4F81BD"/>
      <w:spacing w:val="15"/>
      <w:sz w:val="20"/>
      <w:szCs w:val="20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914</Words>
  <Characters>5488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Przedszkole</cp:lastModifiedBy>
  <cp:revision>2</cp:revision>
  <cp:lastPrinted>2019-03-08T10:35:00Z</cp:lastPrinted>
  <dcterms:created xsi:type="dcterms:W3CDTF">2026-02-13T10:40:00Z</dcterms:created>
  <dcterms:modified xsi:type="dcterms:W3CDTF">2026-02-13T10:40:00Z</dcterms:modified>
</cp:coreProperties>
</file>